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5BD82" w14:textId="77777777" w:rsidR="00F750D5" w:rsidRDefault="00475E73" w:rsidP="00F750D5">
      <w:pPr>
        <w:pStyle w:val="Overskrift1"/>
        <w:rPr>
          <w:sz w:val="32"/>
        </w:rPr>
      </w:pPr>
      <w:r w:rsidRPr="00475E73">
        <w:rPr>
          <w:sz w:val="32"/>
        </w:rPr>
        <w:t xml:space="preserve">Det handler om </w:t>
      </w:r>
      <w:r>
        <w:rPr>
          <w:sz w:val="32"/>
        </w:rPr>
        <w:t xml:space="preserve">mere end </w:t>
      </w:r>
      <w:r w:rsidRPr="00475E73">
        <w:rPr>
          <w:sz w:val="32"/>
        </w:rPr>
        <w:t>grej. Det handler om mennesker</w:t>
      </w:r>
      <w:r>
        <w:rPr>
          <w:sz w:val="32"/>
        </w:rPr>
        <w:t>.</w:t>
      </w:r>
    </w:p>
    <w:p w14:paraId="430B8199" w14:textId="77777777" w:rsidR="00E10AF0" w:rsidRPr="00E10AF0" w:rsidRDefault="00E10AF0" w:rsidP="00E10AF0"/>
    <w:p w14:paraId="0C83E56B" w14:textId="77777777" w:rsidR="00F750D5" w:rsidRPr="0093370E" w:rsidRDefault="00F750D5" w:rsidP="00F750D5"/>
    <w:p w14:paraId="3E0E3B37" w14:textId="77777777" w:rsidR="00E10AF0" w:rsidRPr="00231B70" w:rsidRDefault="00E10AF0" w:rsidP="00E10AF0">
      <w:pPr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</w:pP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 xml:space="preserve">Kære </w:t>
      </w: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  <w:highlight w:val="yellow"/>
        </w:rPr>
        <w:t>[navn]</w:t>
      </w:r>
    </w:p>
    <w:p w14:paraId="43028565" w14:textId="77777777" w:rsidR="00E10AF0" w:rsidRPr="00231B70" w:rsidRDefault="00E10AF0" w:rsidP="00E10AF0">
      <w:pPr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</w:pP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>LOF er i gang med at forberede en indsats, som vi starter op i efteråret.</w:t>
      </w:r>
    </w:p>
    <w:p w14:paraId="52C45A6B" w14:textId="77777777" w:rsidR="00E10AF0" w:rsidRPr="00231B70" w:rsidRDefault="00E10AF0" w:rsidP="00E10AF0">
      <w:pPr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</w:pP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>Den tager afsæt i kurset:</w:t>
      </w:r>
    </w:p>
    <w:p w14:paraId="51CD95D5" w14:textId="071BC53B" w:rsidR="00E10AF0" w:rsidRPr="00231B70" w:rsidRDefault="00E10AF0" w:rsidP="00E10AF0">
      <w:pPr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</w:pP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>”Når hverdagen pludselig ikke er som den plejer”</w:t>
      </w:r>
    </w:p>
    <w:p w14:paraId="56F9F9D9" w14:textId="26129A9A" w:rsidR="00E10AF0" w:rsidRPr="00231B70" w:rsidRDefault="00E10AF0" w:rsidP="00E10AF0">
      <w:pPr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</w:pP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>Her er der</w:t>
      </w: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 xml:space="preserve"> fokus på, hvordan man lokalt kan være bedre forberedt på situationer, hvor hverdagen bliver afbrudt – fx ved strømsvigt, oversvømmelser eller andre kriser. </w:t>
      </w:r>
    </w:p>
    <w:p w14:paraId="4EF2E222" w14:textId="77777777" w:rsidR="00E10AF0" w:rsidRPr="00231B70" w:rsidRDefault="00E10AF0" w:rsidP="00E10AF0">
      <w:pPr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</w:pP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>Hos LOF arbejder vi ud fra, at beredskab ikke kun handler om grej – det handler om mennesker.</w:t>
      </w:r>
    </w:p>
    <w:p w14:paraId="56DA0632" w14:textId="736F9C04" w:rsidR="00E10AF0" w:rsidRPr="00231B70" w:rsidRDefault="00E10AF0" w:rsidP="00E10AF0">
      <w:pPr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</w:pP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 xml:space="preserve">Derfor </w:t>
      </w: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 xml:space="preserve">arbejder vi med </w:t>
      </w: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>samarbejde, tryghed og på at få afklaret, hvem der gør hvad, når noget uventet sker og det behøver bestemt ikke være kedeligt eller dystert.</w:t>
      </w:r>
    </w:p>
    <w:p w14:paraId="052C8FD3" w14:textId="34D03857" w:rsidR="00E10AF0" w:rsidRPr="00231B70" w:rsidRDefault="00E10AF0" w:rsidP="00E10AF0">
      <w:pPr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</w:pP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>Kurset er målrettet fællesskaber som</w:t>
      </w: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 xml:space="preserve"> </w:t>
      </w: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  <w:highlight w:val="yellow"/>
        </w:rPr>
        <w:t>[</w:t>
      </w: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  <w:highlight w:val="yellow"/>
        </w:rPr>
        <w:t>indsæt foreningens navn</w:t>
      </w: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  <w:highlight w:val="yellow"/>
        </w:rPr>
        <w:t>]</w:t>
      </w: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 xml:space="preserve">. Vi skal </w:t>
      </w: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>arbejde bl.a. med at få lavet en konkret plan og få talt roller og ansvar igennem.</w:t>
      </w:r>
    </w:p>
    <w:p w14:paraId="19963519" w14:textId="77777777" w:rsidR="00E10AF0" w:rsidRPr="00231B70" w:rsidRDefault="00E10AF0" w:rsidP="00E10AF0">
      <w:pPr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</w:pP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>Det er gratis at deltage, og vi står for hele forløbet – I skal blot sætte tid af til at være med.</w:t>
      </w:r>
    </w:p>
    <w:p w14:paraId="327FB056" w14:textId="77777777" w:rsidR="00E10AF0" w:rsidRPr="00231B70" w:rsidRDefault="00E10AF0" w:rsidP="00E10AF0">
      <w:pPr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</w:pP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>Jeg vil derfor gerne høre:</w:t>
      </w:r>
    </w:p>
    <w:p w14:paraId="679CAC2E" w14:textId="77777777" w:rsidR="00E10AF0" w:rsidRPr="00231B70" w:rsidRDefault="00E10AF0" w:rsidP="00E10AF0">
      <w:pPr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</w:pP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>Kunne det være relevant hos jer? Kunne I tænke jer at høre nærmere?</w:t>
      </w:r>
    </w:p>
    <w:p w14:paraId="008651DB" w14:textId="77777777" w:rsidR="00E10AF0" w:rsidRPr="00231B70" w:rsidRDefault="00E10AF0" w:rsidP="00E10AF0">
      <w:pPr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</w:pPr>
      <w:r w:rsidRPr="00231B7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</w:rPr>
        <w:t>Bedste hilsner</w:t>
      </w:r>
    </w:p>
    <w:p w14:paraId="30D9EA71" w14:textId="3BFEFCAD" w:rsidR="00B07C01" w:rsidRPr="00F750D5" w:rsidRDefault="00E10AF0" w:rsidP="00E10AF0">
      <w:r w:rsidRPr="00E10AF0">
        <w:rPr>
          <w:rFonts w:asciiTheme="majorHAnsi" w:eastAsiaTheme="majorEastAsia" w:hAnsiTheme="majorHAnsi" w:cstheme="majorBidi"/>
          <w:color w:val="011A38" w:themeColor="accent1" w:themeShade="7F"/>
          <w:sz w:val="24"/>
          <w:szCs w:val="24"/>
          <w:highlight w:val="yellow"/>
        </w:rPr>
        <w:t>[Navn]</w:t>
      </w:r>
    </w:p>
    <w:sectPr w:rsidR="00B07C01" w:rsidRPr="00F750D5" w:rsidSect="006E23B6">
      <w:footerReference w:type="default" r:id="rId6"/>
      <w:pgSz w:w="11906" w:h="16838"/>
      <w:pgMar w:top="1701" w:right="1134" w:bottom="226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8EE31" w14:textId="77777777" w:rsidR="003F67DC" w:rsidRPr="0093370E" w:rsidRDefault="003F67DC" w:rsidP="00194D99">
      <w:pPr>
        <w:spacing w:after="0" w:line="240" w:lineRule="auto"/>
      </w:pPr>
      <w:r w:rsidRPr="0093370E">
        <w:separator/>
      </w:r>
    </w:p>
  </w:endnote>
  <w:endnote w:type="continuationSeparator" w:id="0">
    <w:p w14:paraId="676972C3" w14:textId="77777777" w:rsidR="003F67DC" w:rsidRPr="0093370E" w:rsidRDefault="003F67DC" w:rsidP="00194D99">
      <w:pPr>
        <w:spacing w:after="0" w:line="240" w:lineRule="auto"/>
      </w:pPr>
      <w:r w:rsidRPr="009337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re Franklin Medium">
    <w:altName w:val="Libre Franklin Medium"/>
    <w:charset w:val="00"/>
    <w:family w:val="auto"/>
    <w:pitch w:val="variable"/>
    <w:sig w:usb0="A00000FF" w:usb1="4000205B" w:usb2="00000000" w:usb3="00000000" w:csb0="00000193" w:csb1="00000000"/>
    <w:embedRegular r:id="rId1" w:fontKey="{B6C4BC76-9EED-4900-9092-199DA0258A3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Franklin Light">
    <w:altName w:val="Libre Franklin Light"/>
    <w:charset w:val="00"/>
    <w:family w:val="auto"/>
    <w:pitch w:val="variable"/>
    <w:sig w:usb0="A00000FF" w:usb1="4000205B" w:usb2="00000000" w:usb3="00000000" w:csb0="00000193" w:csb1="00000000"/>
    <w:embedRegular r:id="rId2" w:fontKey="{946D4D78-5C78-4CD4-8AFD-FB0B54CF30DB}"/>
  </w:font>
  <w:font w:name="Libre Franklin">
    <w:altName w:val="Libre Franklin"/>
    <w:charset w:val="00"/>
    <w:family w:val="auto"/>
    <w:pitch w:val="variable"/>
    <w:sig w:usb0="A00000FF" w:usb1="4000205B" w:usb2="00000000" w:usb3="00000000" w:csb0="00000193" w:csb1="00000000"/>
    <w:embedRegular r:id="rId3" w:fontKey="{9FF8E69D-7D0D-47BC-85FE-C0F6FB5855FA}"/>
    <w:embedBold r:id="rId4" w:fontKey="{AD44F3F2-04F5-4AAA-94E2-F92990AD58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4EEFD" w14:textId="77777777" w:rsidR="00194D99" w:rsidRPr="0093370E" w:rsidRDefault="001F0349" w:rsidP="001F0349">
    <w:pPr>
      <w:pStyle w:val="Overskrift3"/>
      <w:jc w:val="center"/>
      <w:rPr>
        <w:sz w:val="18"/>
        <w:szCs w:val="18"/>
      </w:rPr>
    </w:pPr>
    <w:r w:rsidRPr="00475E73">
      <w:rPr>
        <w:noProof/>
        <w:sz w:val="18"/>
        <w:szCs w:val="18"/>
        <w:highlight w:val="yellow"/>
      </w:rPr>
      <w:drawing>
        <wp:anchor distT="0" distB="0" distL="114300" distR="114300" simplePos="0" relativeHeight="251658240" behindDoc="0" locked="0" layoutInCell="1" allowOverlap="1" wp14:anchorId="1439EC00" wp14:editId="65911548">
          <wp:simplePos x="0" y="0"/>
          <wp:positionH relativeFrom="margin">
            <wp:align>right</wp:align>
          </wp:positionH>
          <wp:positionV relativeFrom="paragraph">
            <wp:posOffset>-349453</wp:posOffset>
          </wp:positionV>
          <wp:extent cx="403860" cy="504825"/>
          <wp:effectExtent l="0" t="0" r="0" b="9525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C73AA" w:rsidRPr="00475E73">
      <w:rPr>
        <w:sz w:val="18"/>
        <w:szCs w:val="18"/>
        <w:highlight w:val="yellow"/>
      </w:rPr>
      <w:t>LOF</w:t>
    </w:r>
    <w:r w:rsidR="00F750D5" w:rsidRPr="00475E73">
      <w:rPr>
        <w:sz w:val="18"/>
        <w:szCs w:val="18"/>
        <w:highlight w:val="yellow"/>
      </w:rPr>
      <w:t xml:space="preserve"> Afdeling</w:t>
    </w:r>
    <w:r w:rsidR="008C73AA" w:rsidRPr="00475E73">
      <w:rPr>
        <w:sz w:val="18"/>
        <w:szCs w:val="18"/>
        <w:highlight w:val="yellow"/>
      </w:rPr>
      <w:t xml:space="preserve"> I </w:t>
    </w:r>
    <w:r w:rsidR="000B1DAB" w:rsidRPr="00475E73">
      <w:rPr>
        <w:sz w:val="18"/>
        <w:szCs w:val="18"/>
        <w:highlight w:val="yellow"/>
      </w:rPr>
      <w:t>Adresse</w:t>
    </w:r>
    <w:r w:rsidR="008C73AA" w:rsidRPr="00475E73">
      <w:rPr>
        <w:sz w:val="18"/>
        <w:szCs w:val="18"/>
        <w:highlight w:val="yellow"/>
      </w:rPr>
      <w:t xml:space="preserve"> I</w:t>
    </w:r>
    <w:r w:rsidR="0049090D" w:rsidRPr="00475E73">
      <w:rPr>
        <w:sz w:val="18"/>
        <w:szCs w:val="18"/>
        <w:highlight w:val="yellow"/>
      </w:rPr>
      <w:t xml:space="preserve"> Telefonnummer I</w:t>
    </w:r>
    <w:r w:rsidR="00821876" w:rsidRPr="00475E73">
      <w:rPr>
        <w:sz w:val="18"/>
        <w:szCs w:val="18"/>
        <w:highlight w:val="yellow"/>
      </w:rPr>
      <w:t xml:space="preserve"> </w:t>
    </w:r>
    <w:r w:rsidR="0092250A" w:rsidRPr="00475E73">
      <w:rPr>
        <w:sz w:val="18"/>
        <w:szCs w:val="18"/>
        <w:highlight w:val="yellow"/>
      </w:rPr>
      <w:t xml:space="preserve">Hjemmeside I </w:t>
    </w:r>
    <w:r w:rsidR="008C73AA" w:rsidRPr="00475E73">
      <w:rPr>
        <w:sz w:val="18"/>
        <w:szCs w:val="18"/>
        <w:highlight w:val="yellow"/>
      </w:rPr>
      <w:t xml:space="preserve"> </w:t>
    </w:r>
    <w:hyperlink r:id="rId2" w:history="1">
      <w:r w:rsidR="000B1DAB" w:rsidRPr="00475E73">
        <w:rPr>
          <w:rStyle w:val="Hyperlink"/>
          <w:sz w:val="18"/>
          <w:szCs w:val="18"/>
          <w:highlight w:val="yellow"/>
        </w:rPr>
        <w:t>xx@lof.dk</w:t>
      </w:r>
    </w:hyperlink>
    <w:r w:rsidRPr="00475E73">
      <w:rPr>
        <w:sz w:val="18"/>
        <w:szCs w:val="18"/>
        <w:highlight w:val="yellow"/>
      </w:rPr>
      <w:t xml:space="preserve"> I </w:t>
    </w:r>
    <w:r w:rsidR="008C73AA" w:rsidRPr="00475E73">
      <w:rPr>
        <w:sz w:val="18"/>
        <w:szCs w:val="18"/>
        <w:highlight w:val="yellow"/>
      </w:rPr>
      <w:t>CVR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921C" w14:textId="77777777" w:rsidR="003F67DC" w:rsidRPr="0093370E" w:rsidRDefault="003F67DC" w:rsidP="00194D99">
      <w:pPr>
        <w:spacing w:after="0" w:line="240" w:lineRule="auto"/>
      </w:pPr>
      <w:r w:rsidRPr="0093370E">
        <w:separator/>
      </w:r>
    </w:p>
  </w:footnote>
  <w:footnote w:type="continuationSeparator" w:id="0">
    <w:p w14:paraId="58034F2D" w14:textId="77777777" w:rsidR="003F67DC" w:rsidRPr="0093370E" w:rsidRDefault="003F67DC" w:rsidP="00194D99">
      <w:pPr>
        <w:spacing w:after="0" w:line="240" w:lineRule="auto"/>
      </w:pPr>
      <w:r w:rsidRPr="0093370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AA"/>
    <w:rsid w:val="00037164"/>
    <w:rsid w:val="000B1DAB"/>
    <w:rsid w:val="001201BB"/>
    <w:rsid w:val="001340D8"/>
    <w:rsid w:val="001342FE"/>
    <w:rsid w:val="00194D99"/>
    <w:rsid w:val="001C1CC4"/>
    <w:rsid w:val="001F0349"/>
    <w:rsid w:val="00203F5D"/>
    <w:rsid w:val="00231B70"/>
    <w:rsid w:val="00284B21"/>
    <w:rsid w:val="003A5659"/>
    <w:rsid w:val="003D0347"/>
    <w:rsid w:val="003F67DC"/>
    <w:rsid w:val="00421DC2"/>
    <w:rsid w:val="00475E73"/>
    <w:rsid w:val="0049090D"/>
    <w:rsid w:val="00590F33"/>
    <w:rsid w:val="006E23B6"/>
    <w:rsid w:val="00821876"/>
    <w:rsid w:val="008C73AA"/>
    <w:rsid w:val="0092250A"/>
    <w:rsid w:val="0093370E"/>
    <w:rsid w:val="00A072B6"/>
    <w:rsid w:val="00A50861"/>
    <w:rsid w:val="00A94D16"/>
    <w:rsid w:val="00B07C01"/>
    <w:rsid w:val="00B14100"/>
    <w:rsid w:val="00B729ED"/>
    <w:rsid w:val="00BA0538"/>
    <w:rsid w:val="00BB4859"/>
    <w:rsid w:val="00BC743D"/>
    <w:rsid w:val="00BE31A8"/>
    <w:rsid w:val="00C1478D"/>
    <w:rsid w:val="00C244FC"/>
    <w:rsid w:val="00C2495E"/>
    <w:rsid w:val="00D42BB5"/>
    <w:rsid w:val="00D65FD6"/>
    <w:rsid w:val="00D80BBA"/>
    <w:rsid w:val="00DA7EFD"/>
    <w:rsid w:val="00E10AF0"/>
    <w:rsid w:val="00E210EF"/>
    <w:rsid w:val="00F1583D"/>
    <w:rsid w:val="00F541DF"/>
    <w:rsid w:val="00F7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3239E"/>
  <w15:chartTrackingRefBased/>
  <w15:docId w15:val="{DF0783E1-26D6-49B2-9554-D01CF990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0D5"/>
    <w:pPr>
      <w:spacing w:line="300" w:lineRule="auto"/>
    </w:pPr>
    <w:rPr>
      <w:rFonts w:ascii="Libre Franklin Light" w:hAnsi="Libre Franklin Light"/>
      <w:color w:val="000000"/>
      <w:sz w:val="20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508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33572" w:themeColor="text1"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50861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color w:val="033572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F03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11A3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50861"/>
    <w:rPr>
      <w:rFonts w:asciiTheme="majorHAnsi" w:eastAsiaTheme="majorEastAsia" w:hAnsiTheme="majorHAnsi" w:cstheme="majorBidi"/>
      <w:b/>
      <w:color w:val="033572" w:themeColor="text1"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50861"/>
    <w:rPr>
      <w:rFonts w:eastAsiaTheme="majorEastAsia" w:cstheme="majorBidi"/>
      <w:color w:val="033572" w:themeColor="text1"/>
      <w:sz w:val="24"/>
      <w:szCs w:val="26"/>
    </w:rPr>
  </w:style>
  <w:style w:type="paragraph" w:styleId="Sidehoved">
    <w:name w:val="header"/>
    <w:basedOn w:val="Normal"/>
    <w:link w:val="SidehovedTegn"/>
    <w:uiPriority w:val="99"/>
    <w:unhideWhenUsed/>
    <w:rsid w:val="00194D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94D99"/>
    <w:rPr>
      <w:rFonts w:ascii="Libre Franklin Light" w:hAnsi="Libre Franklin Light"/>
      <w:color w:val="000000"/>
      <w:sz w:val="24"/>
    </w:rPr>
  </w:style>
  <w:style w:type="paragraph" w:styleId="Sidefod">
    <w:name w:val="footer"/>
    <w:basedOn w:val="Normal"/>
    <w:link w:val="SidefodTegn"/>
    <w:uiPriority w:val="99"/>
    <w:unhideWhenUsed/>
    <w:rsid w:val="00194D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94D99"/>
    <w:rPr>
      <w:rFonts w:ascii="Libre Franklin Light" w:hAnsi="Libre Franklin Light"/>
      <w:color w:val="000000"/>
      <w:sz w:val="24"/>
    </w:rPr>
  </w:style>
  <w:style w:type="character" w:styleId="Hyperlink">
    <w:name w:val="Hyperlink"/>
    <w:basedOn w:val="Standardskrifttypeiafsnit"/>
    <w:uiPriority w:val="99"/>
    <w:unhideWhenUsed/>
    <w:rsid w:val="001F0349"/>
    <w:rPr>
      <w:color w:val="033572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F0349"/>
    <w:rPr>
      <w:color w:val="605E5C"/>
      <w:shd w:val="clear" w:color="auto" w:fill="E1DFDD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F0349"/>
    <w:rPr>
      <w:rFonts w:asciiTheme="majorHAnsi" w:eastAsiaTheme="majorEastAsia" w:hAnsiTheme="majorHAnsi" w:cstheme="majorBidi"/>
      <w:color w:val="011A3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7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xx@lof.dk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w\Downloads\LOF_Word-skabelon.dotx" TargetMode="External"/></Relationships>
</file>

<file path=word/theme/theme1.xml><?xml version="1.0" encoding="utf-8"?>
<a:theme xmlns:a="http://schemas.openxmlformats.org/drawingml/2006/main" name="LOF">
  <a:themeElements>
    <a:clrScheme name="LOF">
      <a:dk1>
        <a:srgbClr val="033572"/>
      </a:dk1>
      <a:lt1>
        <a:sysClr val="window" lastClr="FFFFFF"/>
      </a:lt1>
      <a:dk2>
        <a:srgbClr val="0097DD"/>
      </a:dk2>
      <a:lt2>
        <a:srgbClr val="FFFFFF"/>
      </a:lt2>
      <a:accent1>
        <a:srgbClr val="033572"/>
      </a:accent1>
      <a:accent2>
        <a:srgbClr val="0097DD"/>
      </a:accent2>
      <a:accent3>
        <a:srgbClr val="60B565"/>
      </a:accent3>
      <a:accent4>
        <a:srgbClr val="F08300"/>
      </a:accent4>
      <a:accent5>
        <a:srgbClr val="FDC944"/>
      </a:accent5>
      <a:accent6>
        <a:srgbClr val="F5F1E9"/>
      </a:accent6>
      <a:hlink>
        <a:srgbClr val="033572"/>
      </a:hlink>
      <a:folHlink>
        <a:srgbClr val="033572"/>
      </a:folHlink>
    </a:clrScheme>
    <a:fontScheme name="LOF">
      <a:majorFont>
        <a:latin typeface="Libre Franklin"/>
        <a:ea typeface=""/>
        <a:cs typeface=""/>
      </a:majorFont>
      <a:minorFont>
        <a:latin typeface="Libre Franklin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OF" id="{117A76D3-DAC5-468D-B7BD-D12209DA39FA}" vid="{39005B0B-C765-4828-99F6-FC9B5BABBEE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LOF_Word-skabelon</Template>
  <TotalTime>6</TotalTime>
  <Pages>1</Pages>
  <Words>181</Words>
  <Characters>835</Characters>
  <Application>Microsoft Office Word</Application>
  <DocSecurity>0</DocSecurity>
  <Lines>20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LOF A4</vt:lpstr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LOF A4</dc:title>
  <dc:subject/>
  <dc:creator>Louise Wiederquist</dc:creator>
  <cp:keywords>LOF A4</cp:keywords>
  <dc:description/>
  <cp:lastModifiedBy>Louise Wiederquist</cp:lastModifiedBy>
  <cp:revision>2</cp:revision>
  <cp:lastPrinted>2023-01-24T18:25:00Z</cp:lastPrinted>
  <dcterms:created xsi:type="dcterms:W3CDTF">2026-06-24T11:29:00Z</dcterms:created>
  <dcterms:modified xsi:type="dcterms:W3CDTF">2026-06-24T11:35:00Z</dcterms:modified>
  <cp:category>Template</cp:category>
</cp:coreProperties>
</file>